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贺兰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B432E9A"/>
    <w:rsid w:val="297B7756"/>
    <w:rsid w:val="2F433DD0"/>
    <w:rsid w:val="37D41DF9"/>
    <w:rsid w:val="3C801CA0"/>
    <w:rsid w:val="46332753"/>
    <w:rsid w:val="67251571"/>
    <w:rsid w:val="694E758E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2020-01-03T00:55:07Z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