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中卫市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0C752C09"/>
    <w:rsid w:val="100100D5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0EB2F53"/>
    <w:rsid w:val="43B2582F"/>
    <w:rsid w:val="46332753"/>
    <w:rsid w:val="4E130526"/>
    <w:rsid w:val="55C84C63"/>
    <w:rsid w:val="571A5107"/>
    <w:rsid w:val="5FF32CCB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2020-01-03T01:17:01Z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