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宁夏回族自治区宁东能源化工基地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局政府信息公开申请表</w:t>
      </w:r>
    </w:p>
    <w:bookmarkEnd w:id="0"/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915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1E9183F"/>
    <w:rsid w:val="14C4647B"/>
    <w:rsid w:val="15D27DFE"/>
    <w:rsid w:val="1B432E9A"/>
    <w:rsid w:val="1BBE56D3"/>
    <w:rsid w:val="2114560B"/>
    <w:rsid w:val="23477834"/>
    <w:rsid w:val="25AB13AF"/>
    <w:rsid w:val="294E3F0F"/>
    <w:rsid w:val="297B7756"/>
    <w:rsid w:val="2B0F415C"/>
    <w:rsid w:val="2D2D580C"/>
    <w:rsid w:val="2F433DD0"/>
    <w:rsid w:val="2F666BAD"/>
    <w:rsid w:val="331C32A4"/>
    <w:rsid w:val="337621F8"/>
    <w:rsid w:val="37D41DF9"/>
    <w:rsid w:val="3C801CA0"/>
    <w:rsid w:val="404B65B9"/>
    <w:rsid w:val="40EB2F53"/>
    <w:rsid w:val="43B2582F"/>
    <w:rsid w:val="46332753"/>
    <w:rsid w:val="4E130526"/>
    <w:rsid w:val="539D5661"/>
    <w:rsid w:val="55C84C63"/>
    <w:rsid w:val="571A5107"/>
    <w:rsid w:val="5FF32CCB"/>
    <w:rsid w:val="6137601C"/>
    <w:rsid w:val="6404307C"/>
    <w:rsid w:val="65E87FBA"/>
    <w:rsid w:val="66E8405C"/>
    <w:rsid w:val="67251571"/>
    <w:rsid w:val="694E758E"/>
    <w:rsid w:val="6C3C1EAD"/>
    <w:rsid w:val="6D2F60E9"/>
    <w:rsid w:val="6E8239AD"/>
    <w:rsid w:val="6EF93289"/>
    <w:rsid w:val="6FD92CE7"/>
    <w:rsid w:val="72D96AED"/>
    <w:rsid w:val="73625118"/>
    <w:rsid w:val="768A3681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2020-01-03T01:27:21Z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