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135" cy="7450455"/>
            <wp:effectExtent l="0" t="0" r="5715" b="17145"/>
            <wp:docPr id="1" name="图片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/>
                  </pic:nvPicPr>
                  <pic:blipFill>
                    <a:blip r:embed="rId4"/>
                  </pic:blipFill>
                  <pic:spPr>
                    <a:xfrm rot="10800000">
                      <a:off x="0" y="0"/>
                      <a:ext cx="5271135" cy="7450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135" cy="7450455"/>
            <wp:effectExtent l="0" t="0" r="5715" b="17145"/>
            <wp:docPr id="3" name="图片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/>
                  </pic:nvPicPr>
                  <pic:blipFill>
                    <a:blip r:embed="rId5"/>
                  </pic:blipFill>
                  <pic:spPr>
                    <a:xfrm rot="10800000">
                      <a:off x="0" y="0"/>
                      <a:ext cx="5271135" cy="7450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8CE4011"/>
    <w:rsid w:val="1EE551B9"/>
    <w:rsid w:val="28CE4011"/>
    <w:rsid w:val="5DC640F4"/>
    <w:rsid w:val="62FE08FE"/>
    <w:rsid w:val="68C10D4D"/>
    <w:rsid w:val="6D535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30</TotalTime>
  <ScaleCrop>false</ScaleCrop>
  <LinksUpToDate>false</LinksUpToDate>
  <CharactersWithSpaces>0</CharactersWithSpaces>
  <Application>WPS Office_10.1.0.7520_F1E327BC-269C-435d-A152-05C5408002CA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2021-08-11T04:07:00Z</dcterms:created>
  <dc:creator>裸心か菲</dc:creator>
  <cp:lastModifiedBy>裸心か菲</cp:lastModifiedBy>
  <dcterms:modified xsi:type="dcterms:W3CDTF">2021-08-13T03:21:33Z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2052-10.1.0.7520</vt:lpwstr>
  </property>
</Properties>
</file>